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F01" w:rsidRDefault="005751C0">
      <w:pPr>
        <w:spacing w:after="0"/>
        <w:ind w:left="53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634F01" w:rsidRDefault="005751C0">
      <w:pPr>
        <w:spacing w:after="0"/>
        <w:ind w:left="10" w:right="-9" w:hanging="1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.................................................................</w:t>
      </w:r>
    </w:p>
    <w:p w:rsidR="00634F01" w:rsidRDefault="005751C0">
      <w:pPr>
        <w:tabs>
          <w:tab w:val="center" w:pos="5665"/>
          <w:tab w:val="center" w:pos="6373"/>
          <w:tab w:val="center" w:pos="7081"/>
          <w:tab w:val="center" w:pos="8430"/>
        </w:tabs>
        <w:spacing w:after="45"/>
      </w:pPr>
      <w:r>
        <w:tab/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>(miejscowość, data)</w:t>
      </w:r>
    </w:p>
    <w:p w:rsidR="00634F01" w:rsidRDefault="005751C0">
      <w:pPr>
        <w:spacing w:after="17"/>
        <w:ind w:left="58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634F01" w:rsidRDefault="005751C0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Komornik Sądowy przy Sądzie Rejonowym</w:t>
      </w:r>
    </w:p>
    <w:p w:rsidR="00634F01" w:rsidRDefault="005751C0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Marcin Krzysztof Szczepański</w:t>
      </w:r>
    </w:p>
    <w:p w:rsidR="00634F01" w:rsidRDefault="005751C0">
      <w:pPr>
        <w:pStyle w:val="Normal"/>
        <w:numPr>
          <w:ilvl w:val="0"/>
          <w:numId w:val="1"/>
        </w:numPr>
        <w:tabs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</w:pPr>
      <w:r>
        <w:rPr>
          <w:rFonts w:ascii="Times New Roman" w:eastAsia="Times New Roman" w:hAnsi="Times New Roman" w:cs="Times New Roman"/>
          <w:b/>
          <w:bCs/>
          <w:lang w:val="pl-PL"/>
        </w:rPr>
        <w:t xml:space="preserve">       ul. gen. Władysława Sikorskiego</w:t>
      </w:r>
      <w:r>
        <w:rPr>
          <w:rFonts w:ascii="Times New Roman" w:eastAsia="Times New Roman" w:hAnsi="Times New Roman" w:cs="Times New Roman"/>
          <w:b/>
          <w:bCs/>
          <w:lang w:val="pl-PL"/>
        </w:rPr>
        <w:t xml:space="preserve"> 6</w:t>
      </w:r>
      <w:r>
        <w:rPr>
          <w:rFonts w:ascii="Times New Roman" w:eastAsia="Times New Roman" w:hAnsi="Times New Roman" w:cs="Times New Roman"/>
          <w:b/>
          <w:bCs/>
          <w:lang w:val="pl-PL"/>
        </w:rPr>
        <w:br/>
      </w:r>
      <w:r>
        <w:rPr>
          <w:rFonts w:ascii="Times New Roman" w:eastAsia="Times New Roman" w:hAnsi="Times New Roman" w:cs="Times New Roman"/>
          <w:b/>
          <w:bCs/>
          <w:lang w:val="pl-PL"/>
        </w:rPr>
        <w:t>65-454 Zielona Góra</w:t>
      </w:r>
      <w:r>
        <w:rPr>
          <w:rFonts w:ascii="Times New Roman" w:eastAsia="Times New Roman" w:hAnsi="Times New Roman" w:cs="Times New Roman"/>
        </w:rPr>
        <w:t xml:space="preserve">  </w:t>
      </w:r>
    </w:p>
    <w:p w:rsidR="00634F01" w:rsidRDefault="005751C0">
      <w:pPr>
        <w:spacing w:after="249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Sygn. akt KMP </w:t>
      </w:r>
      <w:r>
        <w:rPr>
          <w:rFonts w:ascii="Times New Roman" w:eastAsia="Times New Roman" w:hAnsi="Times New Roman" w:cs="Times New Roman"/>
        </w:rPr>
        <w:t>…............../……..</w:t>
      </w:r>
    </w:p>
    <w:p w:rsidR="00634F01" w:rsidRDefault="005751C0">
      <w:pPr>
        <w:spacing w:after="26"/>
        <w:ind w:left="6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34F01" w:rsidRDefault="005751C0">
      <w:pPr>
        <w:pStyle w:val="Nagwek1"/>
      </w:pPr>
      <w:r>
        <w:t>WNIOSEK O WYDANIE ZAŚWIADCZENIA</w:t>
      </w:r>
    </w:p>
    <w:p w:rsidR="00634F01" w:rsidRDefault="005751C0">
      <w:pPr>
        <w:spacing w:after="0"/>
        <w:ind w:left="283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34F01" w:rsidRDefault="005751C0">
      <w:pPr>
        <w:spacing w:after="0"/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Przedstawiciel ustawowy wierzyciela/pełnoletni wierzyciel:</w:t>
      </w:r>
    </w:p>
    <w:p w:rsidR="00634F01" w:rsidRDefault="005751C0">
      <w:pPr>
        <w:spacing w:after="17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</w:t>
      </w:r>
    </w:p>
    <w:p w:rsidR="00634F01" w:rsidRDefault="005751C0">
      <w:pPr>
        <w:spacing w:after="2" w:line="264" w:lineRule="auto"/>
        <w:ind w:left="-5" w:right="535" w:hanging="10"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634F01" w:rsidRDefault="005751C0">
      <w:pPr>
        <w:spacing w:after="25" w:line="220" w:lineRule="auto"/>
        <w:ind w:left="-15" w:right="1897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(nazwisko i imię)                                              </w:t>
      </w:r>
    </w:p>
    <w:p w:rsidR="00634F01" w:rsidRDefault="005751C0">
      <w:pPr>
        <w:spacing w:after="2" w:line="264" w:lineRule="auto"/>
        <w:ind w:left="-5" w:right="535" w:hanging="1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>zamieszkały 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</w:t>
      </w:r>
    </w:p>
    <w:p w:rsidR="00634F01" w:rsidRDefault="005751C0">
      <w:pPr>
        <w:spacing w:after="0"/>
        <w:ind w:left="3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(adres: kod pocztowy, miejscowość, ulica, numer domu, nr lokalu)</w:t>
      </w:r>
    </w:p>
    <w:p w:rsidR="00634F01" w:rsidRDefault="005751C0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634F01" w:rsidRDefault="005751C0">
      <w:pPr>
        <w:spacing w:after="36" w:line="264" w:lineRule="auto"/>
        <w:ind w:left="4244" w:right="535" w:hanging="4259"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Dłużnik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  <w:szCs w:val="20"/>
        </w:rPr>
        <w:t>(nazwisko i imię)</w:t>
      </w:r>
    </w:p>
    <w:p w:rsidR="00634F01" w:rsidRDefault="005751C0">
      <w:pPr>
        <w:spacing w:after="2" w:line="264" w:lineRule="auto"/>
        <w:ind w:left="-5" w:right="610" w:hanging="1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zamieszkały .............................................................................................................................................................. (adres: kod pocztowy, miejscowość, ulica, numer domu, nr lokalu)</w:t>
      </w:r>
    </w:p>
    <w:p w:rsidR="00634F01" w:rsidRDefault="00634F01">
      <w:pPr>
        <w:spacing w:after="22"/>
        <w:ind w:left="43"/>
        <w:jc w:val="center"/>
      </w:pPr>
    </w:p>
    <w:p w:rsidR="00634F01" w:rsidRDefault="005751C0">
      <w:pPr>
        <w:spacing w:after="22"/>
        <w:ind w:left="43"/>
      </w:pPr>
      <w:r>
        <w:rPr>
          <w:rFonts w:ascii="Times New Roman" w:eastAsia="Times New Roman" w:hAnsi="Times New Roman" w:cs="Times New Roman"/>
          <w:sz w:val="20"/>
          <w:szCs w:val="20"/>
        </w:rPr>
        <w:t>Działając w imieniu wierzyciela............................................................................................................................</w:t>
      </w:r>
    </w:p>
    <w:p w:rsidR="00634F01" w:rsidRDefault="005751C0">
      <w:pPr>
        <w:spacing w:after="25" w:line="220" w:lineRule="auto"/>
        <w:ind w:left="4815" w:right="1897" w:hanging="483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(imię i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nazwisko alimentowanego)  </w:t>
      </w:r>
    </w:p>
    <w:p w:rsidR="00634F01" w:rsidRDefault="005751C0">
      <w:pPr>
        <w:spacing w:after="15"/>
        <w:ind w:left="-5" w:hanging="10"/>
      </w:pPr>
      <w:r>
        <w:rPr>
          <w:rFonts w:ascii="Times New Roman" w:eastAsia="Times New Roman" w:hAnsi="Times New Roman" w:cs="Times New Roman"/>
          <w:sz w:val="20"/>
          <w:szCs w:val="20"/>
        </w:rPr>
        <w:t>proszę o wydanie następującego zaświadczenia:</w:t>
      </w:r>
    </w:p>
    <w:p w:rsidR="00634F01" w:rsidRDefault="005751C0">
      <w:pPr>
        <w:spacing w:after="48" w:line="304" w:lineRule="auto"/>
        <w:ind w:right="555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 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o bezskuteczności egzekucji za dwa ostatnie miesiące oraz za rok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..........................................................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(celem ustalenia prawa do świadczeń z funduszu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alimentacyjnego)</w:t>
      </w:r>
    </w:p>
    <w:p w:rsidR="00634F01" w:rsidRDefault="005751C0">
      <w:pPr>
        <w:spacing w:after="39"/>
      </w:pPr>
      <w:r>
        <w:rPr>
          <w:sz w:val="20"/>
          <w:szCs w:val="20"/>
        </w:rPr>
        <w:t xml:space="preserve"> </w:t>
      </w:r>
    </w:p>
    <w:p w:rsidR="00634F01" w:rsidRDefault="005751C0">
      <w:pPr>
        <w:spacing w:after="2" w:line="264" w:lineRule="auto"/>
        <w:ind w:left="-5" w:right="535" w:hanging="10"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 </w:t>
      </w:r>
      <w:r>
        <w:rPr>
          <w:rFonts w:ascii="Times New Roman" w:eastAsia="Times New Roman" w:hAnsi="Times New Roman" w:cs="Times New Roman"/>
          <w:sz w:val="20"/>
          <w:szCs w:val="20"/>
        </w:rPr>
        <w:t>o wysokości wyegzekwowanego świadczenia w roku.................................................................................</w:t>
      </w:r>
    </w:p>
    <w:p w:rsidR="00634F01" w:rsidRDefault="005751C0">
      <w:pPr>
        <w:spacing w:after="6" w:line="251" w:lineRule="auto"/>
        <w:ind w:left="-5" w:right="4030" w:hanging="10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(celem ustalenia prawa do świadczeń rodzinnych)</w:t>
      </w:r>
    </w:p>
    <w:p w:rsidR="00634F01" w:rsidRDefault="005751C0">
      <w:pPr>
        <w:spacing w:after="34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4F01" w:rsidRDefault="005751C0">
      <w:pPr>
        <w:spacing w:after="112"/>
        <w:ind w:left="708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4F01" w:rsidRDefault="005751C0">
      <w:pPr>
        <w:spacing w:after="2" w:line="264" w:lineRule="auto"/>
        <w:ind w:left="-5" w:right="4020" w:hanging="10"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 </w:t>
      </w:r>
      <w:r>
        <w:rPr>
          <w:rFonts w:ascii="Times New Roman" w:eastAsia="Times New Roman" w:hAnsi="Times New Roman" w:cs="Times New Roman"/>
          <w:sz w:val="20"/>
          <w:szCs w:val="20"/>
        </w:rPr>
        <w:t>o wysokości wyegzekwowanego świadczenia w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okresie:       od ............................................. do .............................................</w:t>
      </w:r>
    </w:p>
    <w:p w:rsidR="00634F01" w:rsidRDefault="005751C0">
      <w:pPr>
        <w:spacing w:after="158" w:line="251" w:lineRule="auto"/>
        <w:ind w:left="-5" w:right="4030" w:hanging="10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(celem uzyskania dodatku mieszkaniowego/stypendium/inne) </w:t>
      </w:r>
      <w:r>
        <w:rPr>
          <w:sz w:val="20"/>
          <w:szCs w:val="20"/>
        </w:rPr>
        <w:t xml:space="preserve"> </w:t>
      </w:r>
    </w:p>
    <w:p w:rsidR="00634F01" w:rsidRDefault="005751C0">
      <w:pPr>
        <w:spacing w:after="2" w:line="264" w:lineRule="auto"/>
        <w:ind w:left="-5" w:right="535" w:hanging="10"/>
        <w:jc w:val="both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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inne: ….................................................................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</w:t>
      </w:r>
    </w:p>
    <w:p w:rsidR="00634F01" w:rsidRDefault="005751C0">
      <w:pPr>
        <w:spacing w:after="2" w:line="355" w:lineRule="auto"/>
        <w:ind w:left="-5" w:right="535" w:hanging="1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….............................................................................................................................................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...................  </w:t>
      </w:r>
    </w:p>
    <w:p w:rsidR="00634F01" w:rsidRDefault="005751C0">
      <w:pPr>
        <w:spacing w:after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4F01" w:rsidRDefault="005751C0">
      <w:pPr>
        <w:spacing w:after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4F01" w:rsidRDefault="005751C0">
      <w:pPr>
        <w:spacing w:after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34F01" w:rsidRDefault="005751C0">
      <w:pPr>
        <w:tabs>
          <w:tab w:val="center" w:pos="168"/>
          <w:tab w:val="right" w:pos="9637"/>
        </w:tabs>
        <w:spacing w:after="0"/>
        <w:ind w:right="-9"/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............................................................................</w:t>
      </w:r>
    </w:p>
    <w:p w:rsidR="00634F01" w:rsidRDefault="005751C0">
      <w:pPr>
        <w:tabs>
          <w:tab w:val="center" w:pos="6417"/>
          <w:tab w:val="right" w:pos="9637"/>
        </w:tabs>
        <w:spacing w:after="0"/>
        <w:ind w:right="-15"/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(podpis wnioskującego)</w:t>
      </w:r>
    </w:p>
    <w:p w:rsidR="00634F01" w:rsidRDefault="005751C0">
      <w:pPr>
        <w:spacing w:after="0"/>
        <w:ind w:left="43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</w:t>
      </w:r>
    </w:p>
    <w:sectPr w:rsidR="00634F01">
      <w:pgSz w:w="11906" w:h="16838"/>
      <w:pgMar w:top="1440" w:right="1136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51C0">
      <w:pPr>
        <w:spacing w:after="0" w:line="240" w:lineRule="auto"/>
      </w:pPr>
      <w:r>
        <w:separator/>
      </w:r>
    </w:p>
  </w:endnote>
  <w:endnote w:type="continuationSeparator" w:id="0">
    <w:p w:rsidR="00000000" w:rsidRDefault="0057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51C0">
      <w:pPr>
        <w:spacing w:after="0" w:line="240" w:lineRule="auto"/>
      </w:pPr>
      <w:r>
        <w:separator/>
      </w:r>
    </w:p>
  </w:footnote>
  <w:footnote w:type="continuationSeparator" w:id="0">
    <w:p w:rsidR="00000000" w:rsidRDefault="00575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04B48"/>
    <w:multiLevelType w:val="multilevel"/>
    <w:tmpl w:val="A31AB87C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34F01"/>
    <w:rsid w:val="005751C0"/>
    <w:rsid w:val="006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E1963-4B68-47E9-8634-5DE579FC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rFonts w:eastAsia="Calibri" w:cs="Calibri"/>
      <w:color w:val="000000"/>
    </w:rPr>
  </w:style>
  <w:style w:type="paragraph" w:styleId="Nagwek1">
    <w:name w:val="heading 1"/>
    <w:next w:val="Normalny"/>
    <w:pPr>
      <w:keepNext/>
      <w:keepLines/>
      <w:suppressAutoHyphens/>
      <w:spacing w:after="0"/>
      <w:ind w:left="833"/>
      <w:jc w:val="center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Normal">
    <w:name w:val="[Normal]"/>
    <w:pPr>
      <w:widowControl w:val="0"/>
      <w:suppressAutoHyphens/>
    </w:pPr>
    <w:rPr>
      <w:rFonts w:ascii="Arial" w:eastAsia="Arial" w:hAnsi="Arial" w:cs="Arial"/>
      <w:color w:val="000000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wydanie-zas&#769;wiadczenia-tam-trzeba-zrobic&#769;-z-tego-doc-i-zmienic&#769;-moj-dane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EGZEKUCYJNY</vt:lpstr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EGZEKUCYJNY</dc:title>
  <dc:subject/>
  <dc:creator>NIK</dc:creator>
  <cp:keywords>wniosek, komornik, torun, toruń, egzekucyjny</cp:keywords>
  <cp:lastModifiedBy>Dominika Kostrzewska</cp:lastModifiedBy>
  <cp:revision>2</cp:revision>
  <dcterms:created xsi:type="dcterms:W3CDTF">2026-09-15T09:05:00Z</dcterms:created>
  <dcterms:modified xsi:type="dcterms:W3CDTF">2026-09-15T09:05:00Z</dcterms:modified>
</cp:coreProperties>
</file>