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746" w:rsidRDefault="005D6961">
      <w:pPr>
        <w:pStyle w:val="Standard"/>
        <w:spacing w:line="360" w:lineRule="auto"/>
        <w:ind w:firstLine="4253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........................................, dnia ......................................</w:t>
      </w:r>
    </w:p>
    <w:p w:rsidR="00953746" w:rsidRDefault="00953746">
      <w:pPr>
        <w:keepNext/>
        <w:tabs>
          <w:tab w:val="left" w:pos="4896"/>
        </w:tabs>
        <w:jc w:val="both"/>
        <w:textAlignment w:val="auto"/>
        <w:outlineLvl w:val="0"/>
        <w:rPr>
          <w:rFonts w:ascii="Calibri" w:eastAsia="Times New Roman" w:hAnsi="Calibri" w:cs="Calibri"/>
          <w:b/>
          <w:kern w:val="0"/>
          <w:sz w:val="22"/>
          <w:szCs w:val="22"/>
          <w:lang w:eastAsia="ar-SA" w:bidi="ar-SA"/>
        </w:rPr>
      </w:pPr>
    </w:p>
    <w:p w:rsidR="00953746" w:rsidRDefault="00953746">
      <w:pPr>
        <w:keepNext/>
        <w:tabs>
          <w:tab w:val="left" w:pos="4896"/>
        </w:tabs>
        <w:spacing w:line="360" w:lineRule="auto"/>
        <w:jc w:val="both"/>
        <w:textAlignment w:val="auto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 w:bidi="ar-SA"/>
        </w:rPr>
      </w:pPr>
    </w:p>
    <w:p w:rsidR="00953746" w:rsidRDefault="005D6961">
      <w:pPr>
        <w:pStyle w:val="Normal"/>
        <w:numPr>
          <w:ilvl w:val="0"/>
          <w:numId w:val="2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firstLine="0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       Komornik Sądowy przy Sądzie Rejonowym</w:t>
      </w:r>
    </w:p>
    <w:p w:rsidR="00953746" w:rsidRDefault="005D6961">
      <w:pPr>
        <w:pStyle w:val="Normal"/>
        <w:numPr>
          <w:ilvl w:val="0"/>
          <w:numId w:val="2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firstLine="0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       w Zielonej Górze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 xml:space="preserve">       Marcin Krzysztof Szczepański</w:t>
      </w:r>
    </w:p>
    <w:p w:rsidR="00953746" w:rsidRDefault="005D6961">
      <w:pPr>
        <w:pStyle w:val="Normal"/>
        <w:numPr>
          <w:ilvl w:val="0"/>
          <w:numId w:val="2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firstLine="0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       ul. gen. Władysława Sikorskiego 6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 xml:space="preserve">       65-454 Zielona Góra</w:t>
      </w:r>
    </w:p>
    <w:p w:rsidR="00953746" w:rsidRDefault="00953746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53746" w:rsidRDefault="005D6961">
      <w:pPr>
        <w:pStyle w:val="Standard"/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WNIOSEK O WSZCZĘCIE EGZEKUCJI </w:t>
      </w:r>
      <w:r>
        <w:rPr>
          <w:rFonts w:ascii="Times New Roman" w:hAnsi="Times New Roman" w:cs="Times New Roman"/>
          <w:b/>
          <w:bCs/>
          <w:color w:val="000000"/>
        </w:rPr>
        <w:br/>
      </w:r>
      <w:r>
        <w:rPr>
          <w:rFonts w:ascii="Times New Roman" w:hAnsi="Times New Roman" w:cs="Times New Roman"/>
          <w:b/>
          <w:bCs/>
          <w:color w:val="000000"/>
        </w:rPr>
        <w:t>W CELU OPRÓŻNIENIA LOKALU MIESZKALNEGO</w:t>
      </w:r>
    </w:p>
    <w:p w:rsidR="00953746" w:rsidRDefault="00953746">
      <w:pPr>
        <w:pStyle w:val="Standard"/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953746" w:rsidRDefault="00953746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53746" w:rsidRDefault="005D6961">
      <w:pPr>
        <w:pStyle w:val="Standard"/>
        <w:spacing w:before="57" w:line="360" w:lineRule="auto"/>
      </w:pPr>
      <w:r>
        <w:rPr>
          <w:rFonts w:ascii="Times New Roman" w:hAnsi="Times New Roman" w:cs="Times New Roman"/>
          <w:bCs/>
        </w:rPr>
        <w:t>U</w:t>
      </w:r>
      <w:r>
        <w:rPr>
          <w:rFonts w:ascii="Times New Roman" w:hAnsi="Times New Roman" w:cs="Times New Roman"/>
          <w:b/>
          <w:bCs/>
        </w:rPr>
        <w:t>prawniony / Wierzyciel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........................................................................................................................................……………...</w:t>
      </w:r>
    </w:p>
    <w:p w:rsidR="00953746" w:rsidRDefault="005D6961">
      <w:pPr>
        <w:pStyle w:val="Standard"/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Zamieszkały : 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.................................................................................................................……………...</w:t>
      </w:r>
    </w:p>
    <w:p w:rsidR="00953746" w:rsidRDefault="005D6961">
      <w:pPr>
        <w:pStyle w:val="Standard"/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 ............................................ Adres e-mail …………………….Telefon………………………</w:t>
      </w:r>
    </w:p>
    <w:p w:rsidR="00953746" w:rsidRDefault="00953746">
      <w:pPr>
        <w:pStyle w:val="Standard"/>
        <w:spacing w:before="57" w:line="360" w:lineRule="auto"/>
        <w:jc w:val="both"/>
        <w:rPr>
          <w:rFonts w:ascii="Times New Roman" w:hAnsi="Times New Roman" w:cs="Times New Roman"/>
        </w:rPr>
      </w:pPr>
    </w:p>
    <w:p w:rsidR="00953746" w:rsidRDefault="005D6961">
      <w:pPr>
        <w:pStyle w:val="Standard"/>
        <w:spacing w:before="57" w:line="360" w:lineRule="auto"/>
      </w:pPr>
      <w:r>
        <w:rPr>
          <w:rFonts w:ascii="Times New Roman" w:hAnsi="Times New Roman" w:cs="Times New Roman"/>
          <w:b/>
          <w:bCs/>
        </w:rPr>
        <w:t>Dłużnik / Obowiązany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.......................................................................................................................…………..</w:t>
      </w:r>
    </w:p>
    <w:p w:rsidR="00953746" w:rsidRDefault="005D6961">
      <w:pPr>
        <w:pStyle w:val="Standard"/>
        <w:spacing w:before="57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Zamieszkały : 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</w:t>
      </w:r>
    </w:p>
    <w:p w:rsidR="00953746" w:rsidRDefault="005D6961">
      <w:pPr>
        <w:pStyle w:val="Standard"/>
        <w:spacing w:before="57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 ............................................ Adres e-mail …………………….Telefon………………………</w:t>
      </w:r>
    </w:p>
    <w:p w:rsidR="00953746" w:rsidRDefault="005D6961">
      <w:pPr>
        <w:pStyle w:val="Standard"/>
        <w:spacing w:before="57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Załączając tytuł wykonawczy, który stanowi ….................................................................................... z dnia ….......</w:t>
      </w:r>
      <w:r>
        <w:rPr>
          <w:rFonts w:ascii="Times New Roman" w:hAnsi="Times New Roman" w:cs="Times New Roman"/>
        </w:rPr>
        <w:t>................... Sygn. Akt ….................................................................................................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before="57"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 podstawie, którego dłużnik/obowiązany wraz z następującymi osobami: …....................................................………</w:t>
      </w:r>
      <w:r>
        <w:rPr>
          <w:rFonts w:ascii="Times New Roman" w:hAnsi="Times New Roman" w:cs="Times New Roman"/>
          <w:color w:val="000000"/>
        </w:rPr>
        <w:t>…………………………………………………………....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before="57"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…............................................................................................................................................................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before="57"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…......................................................................</w:t>
      </w:r>
      <w:r>
        <w:rPr>
          <w:rFonts w:ascii="Times New Roman" w:hAnsi="Times New Roman" w:cs="Times New Roman"/>
          <w:color w:val="000000"/>
        </w:rPr>
        <w:t>......................................................................................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ma opróżnić lokal mieszkalny w ………………................ ul...............................................................</w:t>
      </w:r>
    </w:p>
    <w:p w:rsidR="00953746" w:rsidRDefault="00953746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</w:p>
    <w:p w:rsidR="00953746" w:rsidRDefault="005D6961">
      <w:pPr>
        <w:pStyle w:val="Standard"/>
        <w:tabs>
          <w:tab w:val="right" w:leader="dot" w:pos="9923"/>
        </w:tabs>
        <w:autoSpaceDE w:val="0"/>
        <w:spacing w:after="44"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u w:val="single"/>
        </w:rPr>
        <w:t>Wnoszę o: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wszczęcie egzekucji poprzez wezwanie d</w:t>
      </w:r>
      <w:r>
        <w:rPr>
          <w:rFonts w:ascii="Times New Roman" w:hAnsi="Times New Roman" w:cs="Times New Roman"/>
          <w:color w:val="000000"/>
        </w:rPr>
        <w:t>łużnika do dobrowolnego opróżnienia zajmowanego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lokalu mieszkalnego położonego w </w:t>
      </w:r>
      <w:r>
        <w:rPr>
          <w:rFonts w:ascii="Times New Roman" w:hAnsi="Times New Roman" w:cs="Times New Roman"/>
          <w:color w:val="000000"/>
        </w:rPr>
        <w:tab/>
        <w:t>……………..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przy ul. ………………………………………………………………………………………………..,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 bezskutecznym upływie terminu o przymusowe usunięcie dłużnika z powyższego lokalu.</w:t>
      </w:r>
    </w:p>
    <w:p w:rsidR="00953746" w:rsidRDefault="00953746">
      <w:pPr>
        <w:pStyle w:val="Standard"/>
        <w:tabs>
          <w:tab w:val="right" w:leader="dot" w:pos="9923"/>
        </w:tabs>
        <w:autoSpaceDE w:val="0"/>
        <w:spacing w:line="360" w:lineRule="auto"/>
        <w:jc w:val="both"/>
        <w:rPr>
          <w:rFonts w:ascii="Times New Roman" w:hAnsi="Times New Roman" w:cs="Times New Roman"/>
          <w:color w:val="000000"/>
          <w:u w:val="single"/>
        </w:rPr>
      </w:pP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hAnsi="Times New Roman" w:cs="Times New Roman"/>
          <w:b/>
          <w:bCs/>
          <w:color w:val="000000"/>
          <w:u w:val="single"/>
        </w:rPr>
        <w:t>Oświadczam, że:</w:t>
      </w:r>
    </w:p>
    <w:p w:rsidR="00953746" w:rsidRDefault="005D6961">
      <w:pPr>
        <w:pStyle w:val="Standard"/>
        <w:numPr>
          <w:ilvl w:val="0"/>
          <w:numId w:val="3"/>
        </w:numPr>
        <w:tabs>
          <w:tab w:val="right" w:leader="dot" w:pos="7043"/>
        </w:tabs>
        <w:autoSpaceDE w:val="0"/>
        <w:spacing w:line="360" w:lineRule="auto"/>
      </w:pPr>
      <w:r>
        <w:rPr>
          <w:rFonts w:ascii="Times New Roman" w:hAnsi="Times New Roman" w:cs="Times New Roman"/>
          <w:color w:val="000000"/>
        </w:rPr>
        <w:t xml:space="preserve"> dłużnikowi </w:t>
      </w:r>
      <w:r>
        <w:rPr>
          <w:rFonts w:ascii="Times New Roman" w:hAnsi="Times New Roman" w:cs="Times New Roman"/>
          <w:color w:val="000000"/>
        </w:rPr>
        <w:t>przysługuje prawo do lokalu socjalnego*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W związku z powyższym jako lokal socjalny wskazuję lokal położony w </w:t>
      </w:r>
      <w:r>
        <w:rPr>
          <w:rFonts w:ascii="Times New Roman" w:hAnsi="Times New Roman" w:cs="Times New Roman"/>
          <w:color w:val="000000"/>
        </w:rPr>
        <w:tab/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…………………………. przy ul. ……………………………………………. nr </w:t>
      </w:r>
      <w:r>
        <w:rPr>
          <w:rFonts w:ascii="Times New Roman" w:hAnsi="Times New Roman" w:cs="Times New Roman"/>
          <w:color w:val="000000"/>
        </w:rPr>
        <w:tab/>
      </w:r>
    </w:p>
    <w:p w:rsidR="00953746" w:rsidRDefault="00953746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</w:p>
    <w:p w:rsidR="00953746" w:rsidRDefault="005D6961">
      <w:pPr>
        <w:pStyle w:val="Standard"/>
        <w:numPr>
          <w:ilvl w:val="0"/>
          <w:numId w:val="3"/>
        </w:numPr>
        <w:tabs>
          <w:tab w:val="right" w:leader="dot" w:pos="704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dłużnikowi nie przysługuje prawo do lokalu socjalnego*</w:t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 związku z powyższym wskazuję pomieszczenie</w:t>
      </w:r>
      <w:r>
        <w:rPr>
          <w:rFonts w:ascii="Times New Roman" w:hAnsi="Times New Roman" w:cs="Times New Roman"/>
          <w:color w:val="000000"/>
        </w:rPr>
        <w:t xml:space="preserve"> tymczasowe położone w</w:t>
      </w:r>
      <w:r>
        <w:rPr>
          <w:rFonts w:ascii="Times New Roman" w:hAnsi="Times New Roman" w:cs="Times New Roman"/>
          <w:color w:val="000000"/>
        </w:rPr>
        <w:tab/>
      </w:r>
    </w:p>
    <w:p w:rsidR="00953746" w:rsidRDefault="005D6961">
      <w:pPr>
        <w:pStyle w:val="Standard"/>
        <w:tabs>
          <w:tab w:val="right" w:leader="dot" w:pos="9923"/>
        </w:tabs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…………………………. przy ul. ……………………………………………. nr </w:t>
      </w:r>
      <w:r>
        <w:rPr>
          <w:rFonts w:ascii="Times New Roman" w:hAnsi="Times New Roman" w:cs="Times New Roman"/>
          <w:color w:val="000000"/>
        </w:rPr>
        <w:tab/>
      </w:r>
    </w:p>
    <w:p w:rsidR="00953746" w:rsidRDefault="00953746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953746" w:rsidRDefault="005D696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informacje o dłużniku : ….............................................................................................................</w:t>
      </w:r>
    </w:p>
    <w:p w:rsidR="00953746" w:rsidRDefault="005D696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</w:t>
      </w:r>
    </w:p>
    <w:p w:rsidR="00953746" w:rsidRDefault="00953746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953746" w:rsidRDefault="005D6961">
      <w:pPr>
        <w:pStyle w:val="Standard"/>
        <w:tabs>
          <w:tab w:val="left" w:pos="1725"/>
        </w:tabs>
        <w:spacing w:line="360" w:lineRule="auto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Jednocześnie oświadczam, iż wyboru komornika dokonałem na podstawie art. 10.1 ustawy z dnia 22 mar</w:t>
      </w:r>
      <w:r>
        <w:rPr>
          <w:rFonts w:ascii="Times New Roman" w:hAnsi="Times New Roman" w:cs="Times New Roman"/>
          <w:b/>
          <w:i/>
          <w:iCs/>
        </w:rPr>
        <w:t>ca 2018 r. o komornikach sądowych</w:t>
      </w:r>
    </w:p>
    <w:p w:rsidR="00953746" w:rsidRDefault="00953746">
      <w:pPr>
        <w:pStyle w:val="Standard"/>
        <w:tabs>
          <w:tab w:val="left" w:pos="1725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953746" w:rsidRDefault="00953746">
      <w:pPr>
        <w:pStyle w:val="Standard"/>
        <w:tabs>
          <w:tab w:val="left" w:pos="1725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953746" w:rsidRDefault="005D6961">
      <w:pPr>
        <w:pStyle w:val="Standard"/>
        <w:tabs>
          <w:tab w:val="left" w:pos="1725"/>
        </w:tabs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</w:p>
    <w:p w:rsidR="00953746" w:rsidRDefault="005D6961">
      <w:pPr>
        <w:pStyle w:val="Standard"/>
        <w:tabs>
          <w:tab w:val="left" w:pos="1725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(podpis)</w:t>
      </w:r>
    </w:p>
    <w:p w:rsidR="00953746" w:rsidRDefault="00953746">
      <w:pPr>
        <w:pStyle w:val="Standard"/>
        <w:tabs>
          <w:tab w:val="left" w:pos="1725"/>
        </w:tabs>
        <w:spacing w:line="360" w:lineRule="auto"/>
        <w:rPr>
          <w:rFonts w:ascii="Times New Roman" w:hAnsi="Times New Roman" w:cs="Times New Roman"/>
        </w:rPr>
      </w:pPr>
    </w:p>
    <w:p w:rsidR="00953746" w:rsidRDefault="00953746">
      <w:pPr>
        <w:pStyle w:val="Standard"/>
        <w:tabs>
          <w:tab w:val="left" w:pos="1725"/>
        </w:tabs>
        <w:spacing w:line="360" w:lineRule="auto"/>
        <w:jc w:val="right"/>
        <w:rPr>
          <w:rFonts w:ascii="Times New Roman" w:hAnsi="Times New Roman" w:cs="Times New Roman"/>
          <w:b/>
        </w:rPr>
      </w:pPr>
    </w:p>
    <w:p w:rsidR="00953746" w:rsidRDefault="005D6961">
      <w:pPr>
        <w:pStyle w:val="Standard"/>
        <w:tabs>
          <w:tab w:val="left" w:pos="1725"/>
        </w:tabs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Załączniki:</w:t>
      </w:r>
    </w:p>
    <w:p w:rsidR="00953746" w:rsidRDefault="005D6961">
      <w:pPr>
        <w:pStyle w:val="Kolorowalistaakcent11"/>
        <w:tabs>
          <w:tab w:val="left" w:pos="1725"/>
        </w:tabs>
        <w:spacing w:before="57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oryginał tytułu wykonawczego</w:t>
      </w:r>
    </w:p>
    <w:p w:rsidR="00953746" w:rsidRDefault="005D6961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………………………………..</w:t>
      </w:r>
    </w:p>
    <w:p w:rsidR="00953746" w:rsidRDefault="005D6961">
      <w:pPr>
        <w:pStyle w:val="Standard"/>
        <w:tabs>
          <w:tab w:val="left" w:pos="1725"/>
        </w:tabs>
        <w:autoSpaceDE w:val="0"/>
        <w:spacing w:after="200" w:line="360" w:lineRule="auto"/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*niewłaściwe skreślić</w:t>
      </w:r>
    </w:p>
    <w:sectPr w:rsidR="0095374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D6961">
      <w:r>
        <w:separator/>
      </w:r>
    </w:p>
  </w:endnote>
  <w:endnote w:type="continuationSeparator" w:id="0">
    <w:p w:rsidR="00000000" w:rsidRDefault="005D6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D6961">
      <w:r>
        <w:rPr>
          <w:color w:val="000000"/>
        </w:rPr>
        <w:separator/>
      </w:r>
    </w:p>
  </w:footnote>
  <w:footnote w:type="continuationSeparator" w:id="0">
    <w:p w:rsidR="00000000" w:rsidRDefault="005D6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A0E3A"/>
    <w:multiLevelType w:val="multilevel"/>
    <w:tmpl w:val="132A9720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E8120FC"/>
    <w:multiLevelType w:val="multilevel"/>
    <w:tmpl w:val="51CA287C"/>
    <w:lvl w:ilvl="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D5940"/>
    <w:multiLevelType w:val="multilevel"/>
    <w:tmpl w:val="7438F37A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53746"/>
    <w:rsid w:val="005D6961"/>
    <w:rsid w:val="0095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07372-2A8E-488A-BF2A-FEF39E9C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Kolorowalistaakcent11">
    <w:name w:val="Kolorowa lista — akcent 11"/>
    <w:basedOn w:val="Standard"/>
    <w:pPr>
      <w:ind w:left="720"/>
    </w:pPr>
  </w:style>
  <w:style w:type="paragraph" w:customStyle="1" w:styleId="Normal">
    <w:name w:val="[Normal]"/>
    <w:pPr>
      <w:widowControl w:val="0"/>
      <w:suppressAutoHyphens/>
      <w:textAlignment w:val="auto"/>
    </w:pPr>
    <w:rPr>
      <w:rFonts w:ascii="Arial" w:eastAsia="Arial" w:hAnsi="Arial" w:cs="Arial"/>
      <w:color w:val="000000"/>
      <w:lang w:val="en-US" w:eastAsia="en-US"/>
    </w:rPr>
  </w:style>
  <w:style w:type="character" w:customStyle="1" w:styleId="WW8Num2z0">
    <w:name w:val="WW8Num2z0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2">
    <w:name w:val="WW8Num2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Downloads/wniosek-o-wszczecie-postepowania-w-celu-oproznienia-lokalu.odt/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 Ratajszczak</dc:creator>
  <cp:lastModifiedBy>Dominika Kostrzewska</cp:lastModifiedBy>
  <cp:revision>2</cp:revision>
  <dcterms:created xsi:type="dcterms:W3CDTF">2026-09-11T09:34:00Z</dcterms:created>
  <dcterms:modified xsi:type="dcterms:W3CDTF">2026-09-11T09:34:00Z</dcterms:modified>
</cp:coreProperties>
</file>